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CCB01" w14:textId="77777777" w:rsidR="00B7405E" w:rsidRDefault="002E66A9" w:rsidP="008732AD">
      <w:pPr>
        <w:pStyle w:val="TitelForskUL"/>
      </w:pPr>
      <w:r w:rsidRPr="008732AD">
        <w:t>Titel</w:t>
      </w:r>
      <w:r w:rsidR="00B7405E">
        <w:t xml:space="preserve"> </w:t>
      </w:r>
    </w:p>
    <w:p w14:paraId="230FFAB0" w14:textId="71393731" w:rsidR="002E66A9" w:rsidRPr="00E61985" w:rsidRDefault="00B7405E" w:rsidP="008732AD">
      <w:pPr>
        <w:pStyle w:val="TitelForskUL"/>
      </w:pPr>
      <w:r>
        <w:t>– med eventuell underrubrik</w:t>
      </w:r>
    </w:p>
    <w:p w14:paraId="3710FB25" w14:textId="77777777" w:rsidR="002E66A9" w:rsidRPr="00E61985" w:rsidRDefault="002E66A9" w:rsidP="00A42912">
      <w:pPr>
        <w:pStyle w:val="Rubrikniv1ForskUL"/>
      </w:pPr>
      <w:r w:rsidRPr="002E66A9">
        <w:t>Sammanfattning</w:t>
      </w:r>
      <w:r w:rsidR="00C47E36">
        <w:t xml:space="preserve"> - rubriknivå 1</w:t>
      </w:r>
    </w:p>
    <w:p w14:paraId="217F7FAD" w14:textId="77777777" w:rsidR="002E66A9" w:rsidRPr="00E61985" w:rsidRDefault="002E66A9" w:rsidP="00A42912">
      <w:pPr>
        <w:pStyle w:val="BrdtextForskUL"/>
      </w:pPr>
      <w:r w:rsidRPr="00E61985">
        <w:t>Sammanfattning på svenska, 1000 tecken.</w:t>
      </w:r>
      <w:r w:rsidR="00C47E36">
        <w:t xml:space="preserve"> (Normal </w:t>
      </w:r>
      <w:proofErr w:type="spellStart"/>
      <w:r w:rsidR="00C47E36">
        <w:t>calibri</w:t>
      </w:r>
      <w:proofErr w:type="spellEnd"/>
      <w:r w:rsidR="00C47E36">
        <w:t>, 12, + efter stycket 6 pt)</w:t>
      </w:r>
    </w:p>
    <w:p w14:paraId="3351E365" w14:textId="77777777" w:rsidR="002E66A9" w:rsidRPr="00E61985" w:rsidRDefault="002E66A9" w:rsidP="00E53F5C">
      <w:r w:rsidRPr="00E61985">
        <w:t>Nyckelord: nyckelord</w:t>
      </w:r>
      <w:r w:rsidR="00C47E36">
        <w:t xml:space="preserve"> (Normal </w:t>
      </w:r>
      <w:proofErr w:type="spellStart"/>
      <w:r w:rsidR="00C47E36">
        <w:t>calibri</w:t>
      </w:r>
      <w:proofErr w:type="spellEnd"/>
      <w:r w:rsidR="00C47E36">
        <w:t>, 12, + efter stycket 6 pt)</w:t>
      </w:r>
    </w:p>
    <w:p w14:paraId="678D6178" w14:textId="77777777" w:rsidR="002E66A9" w:rsidRPr="002E66A9" w:rsidRDefault="002E66A9" w:rsidP="008732AD">
      <w:pPr>
        <w:pStyle w:val="TitelForskUL"/>
      </w:pPr>
      <w:r w:rsidRPr="002E66A9">
        <w:t>Engelsk titel</w:t>
      </w:r>
    </w:p>
    <w:p w14:paraId="35E1393F" w14:textId="77777777" w:rsidR="002E66A9" w:rsidRPr="00E53F5C" w:rsidRDefault="002E66A9" w:rsidP="00A42912">
      <w:pPr>
        <w:pStyle w:val="Rubrikniv1ForskUL"/>
      </w:pPr>
      <w:r w:rsidRPr="00E53F5C">
        <w:t>Abstract</w:t>
      </w:r>
      <w:r w:rsidR="00C47E36" w:rsidRPr="00E53F5C">
        <w:t xml:space="preserve"> - rubriknivå 1</w:t>
      </w:r>
    </w:p>
    <w:p w14:paraId="1C5DFB02" w14:textId="77777777" w:rsidR="002E66A9" w:rsidRPr="00B7405E" w:rsidRDefault="002E66A9" w:rsidP="00B7405E">
      <w:pPr>
        <w:pStyle w:val="BrdtextForskUL"/>
      </w:pPr>
      <w:r w:rsidRPr="00B7405E">
        <w:t>Abstract på engelska, 1000 tecken.</w:t>
      </w:r>
      <w:r w:rsidR="00C47E36" w:rsidRPr="00B7405E">
        <w:t xml:space="preserve"> (Normal </w:t>
      </w:r>
      <w:proofErr w:type="spellStart"/>
      <w:r w:rsidR="00C47E36" w:rsidRPr="00B7405E">
        <w:t>calibri</w:t>
      </w:r>
      <w:proofErr w:type="spellEnd"/>
      <w:r w:rsidR="00C47E36" w:rsidRPr="00B7405E">
        <w:t>, 12, + efter stycket 6 pt)</w:t>
      </w:r>
    </w:p>
    <w:p w14:paraId="5C733C63" w14:textId="77777777" w:rsidR="002E66A9" w:rsidRPr="00B7405E" w:rsidRDefault="002E66A9" w:rsidP="00B7405E">
      <w:pPr>
        <w:pStyle w:val="BrdtextForskUL"/>
      </w:pPr>
      <w:proofErr w:type="spellStart"/>
      <w:r w:rsidRPr="00B7405E">
        <w:t>Keywords</w:t>
      </w:r>
      <w:proofErr w:type="spellEnd"/>
      <w:r w:rsidRPr="00B7405E">
        <w:t xml:space="preserve">: </w:t>
      </w:r>
      <w:proofErr w:type="spellStart"/>
      <w:r w:rsidRPr="00B7405E">
        <w:t>Keyword</w:t>
      </w:r>
      <w:proofErr w:type="spellEnd"/>
      <w:r w:rsidR="00C47E36" w:rsidRPr="00B7405E">
        <w:t xml:space="preserve"> (Normal </w:t>
      </w:r>
      <w:proofErr w:type="spellStart"/>
      <w:r w:rsidR="00C47E36" w:rsidRPr="00B7405E">
        <w:t>calibri</w:t>
      </w:r>
      <w:proofErr w:type="spellEnd"/>
      <w:r w:rsidR="00C47E36" w:rsidRPr="00B7405E">
        <w:t>, 12, + efter stycket 6 pt)</w:t>
      </w:r>
    </w:p>
    <w:p w14:paraId="4BE098CD" w14:textId="0D5B5E17" w:rsidR="002E66A9" w:rsidRPr="00E53F5C" w:rsidRDefault="002E66A9" w:rsidP="00A42912">
      <w:pPr>
        <w:pStyle w:val="Rubrikniv1ForskUL"/>
      </w:pPr>
      <w:r w:rsidRPr="00E53F5C">
        <w:t>Introduktion</w:t>
      </w:r>
      <w:r w:rsidR="00C47E36" w:rsidRPr="00E53F5C">
        <w:t xml:space="preserve"> </w:t>
      </w:r>
      <w:r w:rsidR="002F4114">
        <w:t>–</w:t>
      </w:r>
      <w:r w:rsidR="00C47E36" w:rsidRPr="00E53F5C">
        <w:t xml:space="preserve"> rubriknivå 1</w:t>
      </w:r>
    </w:p>
    <w:p w14:paraId="0252CD76" w14:textId="77777777" w:rsidR="002E66A9" w:rsidRDefault="002E66A9" w:rsidP="00A42912">
      <w:pPr>
        <w:pStyle w:val="BrdtextForskUL"/>
      </w:pPr>
      <w:r>
        <w:t>Brödtext utan indrag</w:t>
      </w:r>
      <w:r w:rsidR="00C47E36">
        <w:t xml:space="preserve"> (Normal </w:t>
      </w:r>
      <w:proofErr w:type="spellStart"/>
      <w:r w:rsidR="00C47E36">
        <w:t>calibri</w:t>
      </w:r>
      <w:proofErr w:type="spellEnd"/>
      <w:r w:rsidR="00C47E36">
        <w:t>, 12, + efter stycket 6 pt)</w:t>
      </w:r>
    </w:p>
    <w:p w14:paraId="3DA0EB4E" w14:textId="1C5BAE56" w:rsidR="002E66A9" w:rsidRDefault="001B6C0C" w:rsidP="00B7405E">
      <w:pPr>
        <w:pStyle w:val="BrdtextForskUL"/>
      </w:pPr>
      <w:r>
        <w:t>D</w:t>
      </w:r>
      <w:r w:rsidR="00B7405E">
        <w:t>etta ger s</w:t>
      </w:r>
      <w:r w:rsidR="002E66A9">
        <w:t xml:space="preserve">tycken utan indrag </w:t>
      </w:r>
      <w:r w:rsidR="00460A10">
        <w:t xml:space="preserve">separerade </w:t>
      </w:r>
      <w:r w:rsidR="002E66A9">
        <w:t xml:space="preserve">med </w:t>
      </w:r>
      <w:proofErr w:type="spellStart"/>
      <w:r w:rsidR="002E66A9">
        <w:t>blankrader</w:t>
      </w:r>
      <w:proofErr w:type="spellEnd"/>
    </w:p>
    <w:p w14:paraId="616FD518" w14:textId="15A0F36B" w:rsidR="002E66A9" w:rsidRPr="002E66A9" w:rsidRDefault="00354262" w:rsidP="00A42912">
      <w:pPr>
        <w:pStyle w:val="Rubrikniv2ForskUL"/>
      </w:pPr>
      <w:r>
        <w:t xml:space="preserve">Underrubrik </w:t>
      </w:r>
      <w:r w:rsidR="002F4114">
        <w:t>–</w:t>
      </w:r>
      <w:r>
        <w:t xml:space="preserve"> </w:t>
      </w:r>
      <w:r w:rsidR="002E66A9">
        <w:t>Rubriknivå 2</w:t>
      </w:r>
    </w:p>
    <w:p w14:paraId="1A4EEEAF" w14:textId="77777777" w:rsidR="00354262" w:rsidRDefault="00354262" w:rsidP="00A42912">
      <w:pPr>
        <w:pStyle w:val="BrdtextForskUL"/>
      </w:pPr>
      <w:r>
        <w:t>Brödtext utan indrag</w:t>
      </w:r>
      <w:r w:rsidR="009D4DF7">
        <w:t xml:space="preserve"> (Normal </w:t>
      </w:r>
      <w:proofErr w:type="spellStart"/>
      <w:r w:rsidR="009D4DF7">
        <w:t>calibri</w:t>
      </w:r>
      <w:proofErr w:type="spellEnd"/>
      <w:r w:rsidR="009D4DF7">
        <w:t>, 12, + efter stycket 6 pt)</w:t>
      </w:r>
    </w:p>
    <w:p w14:paraId="612777CE" w14:textId="77777777" w:rsidR="00354262" w:rsidRDefault="00354262" w:rsidP="00A42912">
      <w:pPr>
        <w:pStyle w:val="BrdtextForskUL"/>
      </w:pPr>
      <w:r>
        <w:t xml:space="preserve">Stycken utan indrag </w:t>
      </w:r>
      <w:r w:rsidR="00460A10">
        <w:t xml:space="preserve">separerade </w:t>
      </w:r>
      <w:r>
        <w:t xml:space="preserve">med </w:t>
      </w:r>
      <w:proofErr w:type="spellStart"/>
      <w:r>
        <w:t>blankrader</w:t>
      </w:r>
      <w:proofErr w:type="spellEnd"/>
    </w:p>
    <w:p w14:paraId="422BF792" w14:textId="30124C15" w:rsidR="009D4DF7" w:rsidRPr="002E66A9" w:rsidRDefault="009D4DF7" w:rsidP="00A42912">
      <w:pPr>
        <w:pStyle w:val="Rubrikniv3ForskUL"/>
      </w:pPr>
      <w:r>
        <w:t xml:space="preserve">Underrubrik </w:t>
      </w:r>
      <w:r w:rsidR="002F4114">
        <w:t>–</w:t>
      </w:r>
      <w:r>
        <w:t xml:space="preserve"> Rubriknivå 3</w:t>
      </w:r>
    </w:p>
    <w:p w14:paraId="2BC57ECC" w14:textId="77777777" w:rsidR="009D4DF7" w:rsidRDefault="009D4DF7" w:rsidP="00A42912">
      <w:pPr>
        <w:pStyle w:val="BrdtextForskUL"/>
      </w:pPr>
      <w:r>
        <w:t>Brödtext utan indrag</w:t>
      </w:r>
    </w:p>
    <w:p w14:paraId="529E1B05" w14:textId="77777777" w:rsidR="009D4DF7" w:rsidRDefault="009D4DF7" w:rsidP="00A42912">
      <w:pPr>
        <w:pStyle w:val="BrdtextForskUL"/>
      </w:pPr>
      <w:r>
        <w:t xml:space="preserve">Stycken utan indrag separerade med </w:t>
      </w:r>
      <w:proofErr w:type="spellStart"/>
      <w:r>
        <w:t>blankrader</w:t>
      </w:r>
      <w:proofErr w:type="spellEnd"/>
    </w:p>
    <w:p w14:paraId="167F7087" w14:textId="1E3B0671" w:rsidR="009D4DF7" w:rsidRPr="00E53F5C" w:rsidRDefault="009D4DF7" w:rsidP="00A42912">
      <w:pPr>
        <w:pStyle w:val="Rubrikniv1ForskUL"/>
      </w:pPr>
      <w:r w:rsidRPr="00E53F5C">
        <w:t xml:space="preserve">Avsnittsrubrik </w:t>
      </w:r>
      <w:r w:rsidR="002F4114">
        <w:t>–</w:t>
      </w:r>
      <w:r w:rsidRPr="00E53F5C">
        <w:t xml:space="preserve"> rubriknivå 1</w:t>
      </w:r>
    </w:p>
    <w:p w14:paraId="320C9920" w14:textId="77777777" w:rsidR="009D4DF7" w:rsidRDefault="009D4DF7" w:rsidP="00A42912">
      <w:pPr>
        <w:pStyle w:val="BrdtextForskUL"/>
      </w:pPr>
      <w:r>
        <w:t xml:space="preserve">Brödtext utan indrag (Normal </w:t>
      </w:r>
      <w:proofErr w:type="spellStart"/>
      <w:r>
        <w:t>calibri</w:t>
      </w:r>
      <w:proofErr w:type="spellEnd"/>
      <w:r>
        <w:t>, 12, + efter stycket 6 pt)</w:t>
      </w:r>
    </w:p>
    <w:p w14:paraId="285B2F4D" w14:textId="77777777" w:rsidR="009D4DF7" w:rsidRDefault="009D4DF7" w:rsidP="00A42912">
      <w:pPr>
        <w:pStyle w:val="BrdtextForskUL"/>
      </w:pPr>
      <w:r>
        <w:t xml:space="preserve">Stycken utan indrag separerade med </w:t>
      </w:r>
      <w:proofErr w:type="spellStart"/>
      <w:r>
        <w:t>blankrader</w:t>
      </w:r>
      <w:proofErr w:type="spellEnd"/>
    </w:p>
    <w:p w14:paraId="4D326C2C" w14:textId="41A3FE13" w:rsidR="009D4DF7" w:rsidRPr="00E53F5C" w:rsidRDefault="009D4DF7" w:rsidP="00A42912">
      <w:pPr>
        <w:pStyle w:val="Rubrikniv2ForskUL"/>
      </w:pPr>
      <w:r w:rsidRPr="00E53F5C">
        <w:t xml:space="preserve">Underrubrik </w:t>
      </w:r>
      <w:r w:rsidR="002F4114">
        <w:t>–</w:t>
      </w:r>
      <w:r w:rsidRPr="00E53F5C">
        <w:t xml:space="preserve"> Rubriknivå 2</w:t>
      </w:r>
    </w:p>
    <w:p w14:paraId="226CAD9A" w14:textId="77777777" w:rsidR="009D4DF7" w:rsidRDefault="009D4DF7" w:rsidP="00A42912">
      <w:pPr>
        <w:pStyle w:val="BrdtextForskUL"/>
      </w:pPr>
      <w:r>
        <w:t xml:space="preserve">Brödtext utan indrag (Normal </w:t>
      </w:r>
      <w:proofErr w:type="spellStart"/>
      <w:r>
        <w:t>calibri</w:t>
      </w:r>
      <w:proofErr w:type="spellEnd"/>
      <w:r>
        <w:t>, 12, + efter stycket 6 pt)</w:t>
      </w:r>
    </w:p>
    <w:p w14:paraId="3E4CA9B6" w14:textId="77777777" w:rsidR="009D4DF7" w:rsidRDefault="009D4DF7" w:rsidP="00A42912">
      <w:pPr>
        <w:pStyle w:val="BrdtextForskUL"/>
      </w:pPr>
      <w:r>
        <w:t xml:space="preserve">Stycken utan indrag separerade med </w:t>
      </w:r>
      <w:proofErr w:type="spellStart"/>
      <w:r>
        <w:t>blankrader</w:t>
      </w:r>
      <w:proofErr w:type="spellEnd"/>
    </w:p>
    <w:p w14:paraId="1E1790DF" w14:textId="0123A3E7" w:rsidR="009D4DF7" w:rsidRPr="00E53F5C" w:rsidRDefault="009D4DF7" w:rsidP="00A42912">
      <w:pPr>
        <w:pStyle w:val="Rubrikniv3ForskUL"/>
      </w:pPr>
      <w:r w:rsidRPr="00E53F5C">
        <w:t xml:space="preserve">Underrubrik </w:t>
      </w:r>
      <w:r w:rsidR="002F4114">
        <w:t>–</w:t>
      </w:r>
      <w:r w:rsidRPr="00E53F5C">
        <w:t xml:space="preserve"> Rubriknivå 3</w:t>
      </w:r>
    </w:p>
    <w:p w14:paraId="091D881E" w14:textId="77777777" w:rsidR="009D4DF7" w:rsidRDefault="009D4DF7" w:rsidP="00A42912">
      <w:pPr>
        <w:pStyle w:val="BrdtextForskUL"/>
      </w:pPr>
      <w:r>
        <w:t xml:space="preserve">Brödtext utan indrag (Normal </w:t>
      </w:r>
      <w:proofErr w:type="spellStart"/>
      <w:r>
        <w:t>calibri</w:t>
      </w:r>
      <w:proofErr w:type="spellEnd"/>
      <w:r>
        <w:t>, 12, + efter stycket 6 pt)</w:t>
      </w:r>
    </w:p>
    <w:p w14:paraId="4CFB96DA" w14:textId="77777777" w:rsidR="009D4DF7" w:rsidRDefault="009D4DF7" w:rsidP="00A42912">
      <w:pPr>
        <w:pStyle w:val="BrdtextForskUL"/>
      </w:pPr>
      <w:r>
        <w:t xml:space="preserve">Stycken utan indrag separerade med </w:t>
      </w:r>
      <w:proofErr w:type="spellStart"/>
      <w:r>
        <w:t>blankrader</w:t>
      </w:r>
      <w:proofErr w:type="spellEnd"/>
    </w:p>
    <w:p w14:paraId="6AD70C9F" w14:textId="77777777" w:rsidR="00354262" w:rsidRPr="00991312" w:rsidRDefault="007F5B59" w:rsidP="00A42912">
      <w:pPr>
        <w:pStyle w:val="Rubrikniv1ForskUL"/>
      </w:pPr>
      <w:r w:rsidRPr="00991312">
        <w:t>Tack</w:t>
      </w:r>
    </w:p>
    <w:p w14:paraId="570C3163" w14:textId="77777777" w:rsidR="00354262" w:rsidRDefault="00354262" w:rsidP="00A42912">
      <w:pPr>
        <w:pStyle w:val="BrdtextForskUL"/>
      </w:pPr>
      <w:r>
        <w:t>Brödtext utan indrag</w:t>
      </w:r>
      <w:r w:rsidR="009D4DF7">
        <w:t xml:space="preserve"> (Normal </w:t>
      </w:r>
      <w:proofErr w:type="spellStart"/>
      <w:r w:rsidR="009D4DF7">
        <w:t>calibri</w:t>
      </w:r>
      <w:proofErr w:type="spellEnd"/>
      <w:r w:rsidR="009D4DF7">
        <w:t>, 12, + efter stycket 6 pt)</w:t>
      </w:r>
    </w:p>
    <w:p w14:paraId="09CF8619" w14:textId="77777777" w:rsidR="00354262" w:rsidRDefault="00354262" w:rsidP="00A42912">
      <w:pPr>
        <w:pStyle w:val="BrdtextForskUL"/>
      </w:pPr>
      <w:r>
        <w:lastRenderedPageBreak/>
        <w:t xml:space="preserve">Stycken utan indrag </w:t>
      </w:r>
      <w:r w:rsidR="00460A10">
        <w:t xml:space="preserve">separerade </w:t>
      </w:r>
      <w:r>
        <w:t xml:space="preserve">med </w:t>
      </w:r>
      <w:proofErr w:type="spellStart"/>
      <w:r>
        <w:t>blankrader</w:t>
      </w:r>
      <w:proofErr w:type="spellEnd"/>
    </w:p>
    <w:p w14:paraId="79582C78" w14:textId="77777777" w:rsidR="007C5BCD" w:rsidRDefault="007C5BCD" w:rsidP="00A42912">
      <w:pPr>
        <w:pStyle w:val="BrdtextForskUL"/>
      </w:pPr>
      <w:r>
        <w:t xml:space="preserve">OBS! Inga namn som kan leda till identifiering. </w:t>
      </w:r>
    </w:p>
    <w:p w14:paraId="46AEEB0F" w14:textId="77777777" w:rsidR="007F5B59" w:rsidRPr="00991312" w:rsidRDefault="007F5B59" w:rsidP="00A42912">
      <w:pPr>
        <w:pStyle w:val="Rubrikniv1ForskUL"/>
      </w:pPr>
      <w:r w:rsidRPr="00991312">
        <w:t>Referenser</w:t>
      </w:r>
    </w:p>
    <w:p w14:paraId="3F7C74D8" w14:textId="77777777" w:rsidR="007F5B59" w:rsidRDefault="007F5B59" w:rsidP="00A42912">
      <w:pPr>
        <w:pStyle w:val="BrdtextForskUL"/>
      </w:pPr>
      <w:r>
        <w:t xml:space="preserve">Referenser enligt APA 7 och </w:t>
      </w:r>
      <w:proofErr w:type="spellStart"/>
      <w:r>
        <w:t>ForskULs</w:t>
      </w:r>
      <w:proofErr w:type="spellEnd"/>
      <w:r>
        <w:t xml:space="preserve"> anvisningar</w:t>
      </w:r>
      <w:r w:rsidR="009D4DF7">
        <w:t xml:space="preserve"> (Normal </w:t>
      </w:r>
      <w:proofErr w:type="spellStart"/>
      <w:r w:rsidR="009D4DF7">
        <w:t>calibri</w:t>
      </w:r>
      <w:proofErr w:type="spellEnd"/>
      <w:r w:rsidR="009D4DF7">
        <w:t>, 12, + efter stycket 6 pt)</w:t>
      </w:r>
    </w:p>
    <w:p w14:paraId="249B4681" w14:textId="77777777" w:rsidR="005F01EE" w:rsidRDefault="007F5B59" w:rsidP="005F01EE">
      <w:pPr>
        <w:pStyle w:val="BrdtextForskUL"/>
      </w:pPr>
      <w:r>
        <w:t xml:space="preserve">Ny rad utan indrag </w:t>
      </w:r>
    </w:p>
    <w:p w14:paraId="73EC9A01" w14:textId="77777777" w:rsidR="00981576" w:rsidRDefault="0098157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6DCFBB8" w14:textId="77777777" w:rsidR="009D4DF7" w:rsidRPr="00991312" w:rsidRDefault="009D4DF7" w:rsidP="00981576">
      <w:pPr>
        <w:pStyle w:val="TitelForskUL"/>
      </w:pPr>
      <w:r w:rsidRPr="00991312">
        <w:lastRenderedPageBreak/>
        <w:t>Övrig formatering</w:t>
      </w:r>
    </w:p>
    <w:p w14:paraId="76B19649" w14:textId="77777777" w:rsidR="009D4DF7" w:rsidRDefault="009D4DF7" w:rsidP="00EA7825">
      <w:pPr>
        <w:pStyle w:val="BrdtextForskUL"/>
      </w:pPr>
      <w:r>
        <w:t xml:space="preserve">Övrig </w:t>
      </w:r>
      <w:r w:rsidRPr="00EA7825">
        <w:t>formatering</w:t>
      </w:r>
      <w:r>
        <w:t xml:space="preserve"> följer APA 7.</w:t>
      </w:r>
    </w:p>
    <w:p w14:paraId="15DF638F" w14:textId="77777777" w:rsidR="00FC0D8B" w:rsidRDefault="00FC0D8B" w:rsidP="00FC0D8B">
      <w:pPr>
        <w:pStyle w:val="Rubrikniv1ForskUL"/>
      </w:pPr>
      <w:r>
        <w:t>Blockcitat</w:t>
      </w:r>
    </w:p>
    <w:p w14:paraId="35FB344D" w14:textId="77777777" w:rsidR="00FC0D8B" w:rsidRPr="00991312" w:rsidRDefault="00FC0D8B" w:rsidP="00FC0D8B">
      <w:pPr>
        <w:pStyle w:val="BlockcitatForskUL"/>
      </w:pPr>
      <w:r w:rsidRPr="00991312">
        <w:t xml:space="preserve">Blockcitat (med referens, år, sida) - (Normal </w:t>
      </w:r>
      <w:proofErr w:type="spellStart"/>
      <w:r w:rsidRPr="00991312">
        <w:t>calibri</w:t>
      </w:r>
      <w:proofErr w:type="spellEnd"/>
      <w:r w:rsidRPr="00991312">
        <w:t>, 11, + efter stycket 6 pt, centrerad)</w:t>
      </w:r>
    </w:p>
    <w:p w14:paraId="01122F2A" w14:textId="77777777" w:rsidR="00FC0D8B" w:rsidRPr="00EB1C3F" w:rsidRDefault="00FC0D8B" w:rsidP="00FC0D8B">
      <w:pPr>
        <w:pStyle w:val="Rubrikniv1ForskUL"/>
      </w:pPr>
      <w:r w:rsidRPr="00EB1C3F">
        <w:t>Excerpt</w:t>
      </w:r>
    </w:p>
    <w:p w14:paraId="31A812C9" w14:textId="77777777" w:rsidR="00FC0D8B" w:rsidRDefault="00FC0D8B" w:rsidP="00FC0D8B">
      <w:pPr>
        <w:pStyle w:val="BrdtextForskUL"/>
      </w:pPr>
      <w:r>
        <w:t xml:space="preserve">Skriv ut excerpt i löpande text under rubrik ”Excerpt (nr)” med ett stycke för varje utsaga. </w:t>
      </w:r>
    </w:p>
    <w:p w14:paraId="17E56929" w14:textId="77777777" w:rsidR="00FC0D8B" w:rsidRDefault="00FC0D8B" w:rsidP="00FC0D8B">
      <w:pPr>
        <w:pStyle w:val="Excerpt-exempelrubrikForskUL"/>
      </w:pPr>
      <w:r>
        <w:t>Excerptexempel – (</w:t>
      </w:r>
      <w:proofErr w:type="spellStart"/>
      <w:r>
        <w:t>Calibri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, 12, </w:t>
      </w:r>
      <w:proofErr w:type="gramStart"/>
      <w:r>
        <w:t>fet,  +</w:t>
      </w:r>
      <w:proofErr w:type="gramEnd"/>
      <w:r>
        <w:t xml:space="preserve"> 6 pt efter stycket)</w:t>
      </w:r>
    </w:p>
    <w:p w14:paraId="57001B74" w14:textId="77777777" w:rsidR="00FC0D8B" w:rsidRDefault="00FC0D8B" w:rsidP="00FC0D8B">
      <w:pPr>
        <w:pStyle w:val="Excerpt-exempeltextForskUL"/>
      </w:pPr>
      <w:r>
        <w:t>Elev 1:</w:t>
      </w:r>
      <w:r>
        <w:tab/>
        <w:t xml:space="preserve"> [</w:t>
      </w:r>
      <w:proofErr w:type="spellStart"/>
      <w:r>
        <w:t>tab</w:t>
      </w:r>
      <w:proofErr w:type="spellEnd"/>
      <w:r>
        <w:t>]Använd ”</w:t>
      </w:r>
      <w:proofErr w:type="spellStart"/>
      <w:r>
        <w:t>tab</w:t>
      </w:r>
      <w:proofErr w:type="spellEnd"/>
      <w:r>
        <w:t xml:space="preserve">” en gång efter ”namn:” utan mellanslag. Skriv uttalanden i format för brödtext (Normal </w:t>
      </w:r>
      <w:proofErr w:type="spellStart"/>
      <w:r>
        <w:t>calibri</w:t>
      </w:r>
      <w:proofErr w:type="spellEnd"/>
      <w:r>
        <w:t xml:space="preserve">, 11, + efter stycket 6 pt, 1 cm indrag vänster), använd endast begränsad formatering av ord såsom kursivering. Övrig formatering av stycket, såsom indrag, sker i samband med redigeringsarbetet av </w:t>
      </w:r>
      <w:proofErr w:type="spellStart"/>
      <w:r>
        <w:t>ForskUL</w:t>
      </w:r>
      <w:proofErr w:type="spellEnd"/>
      <w:r>
        <w:t>.</w:t>
      </w:r>
      <w:r w:rsidRPr="00243882">
        <w:t xml:space="preserve"> </w:t>
      </w:r>
    </w:p>
    <w:p w14:paraId="3A2A1343" w14:textId="77777777" w:rsidR="00FC0D8B" w:rsidRPr="00DF2D11" w:rsidRDefault="00FC0D8B" w:rsidP="00FC0D8B">
      <w:pPr>
        <w:pStyle w:val="Excerpt-exempeltextForskUL"/>
      </w:pPr>
      <w:r>
        <w:t>Elev 2:</w:t>
      </w:r>
      <w:r>
        <w:tab/>
        <w:t>Utsaga</w:t>
      </w:r>
    </w:p>
    <w:p w14:paraId="7B31B286" w14:textId="3B3E05E0" w:rsidR="00FC0D8B" w:rsidRPr="00631730" w:rsidRDefault="001B6C0C" w:rsidP="00FC0D8B">
      <w:pPr>
        <w:pStyle w:val="BrdtextForskUL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4C4C05" wp14:editId="5DD88AF0">
            <wp:simplePos x="0" y="0"/>
            <wp:positionH relativeFrom="column">
              <wp:posOffset>-455658</wp:posOffset>
            </wp:positionH>
            <wp:positionV relativeFrom="paragraph">
              <wp:posOffset>817245</wp:posOffset>
            </wp:positionV>
            <wp:extent cx="5909310" cy="2011680"/>
            <wp:effectExtent l="0" t="0" r="0" b="0"/>
            <wp:wrapTopAndBottom/>
            <wp:docPr id="6" name="Bildobjekt 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&#10;&#10;Automatiskt genererad beskrivn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b="47428"/>
                    <a:stretch/>
                  </pic:blipFill>
                  <pic:spPr bwMode="auto">
                    <a:xfrm>
                      <a:off x="0" y="0"/>
                      <a:ext cx="590931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D8B">
        <w:rPr>
          <w:rFonts w:eastAsiaTheme="majorEastAsia"/>
        </w:rPr>
        <w:t xml:space="preserve">Om excerpten/exemplen till exempel följer konventionen för konversationsanalys (CA) rekommenderar </w:t>
      </w:r>
      <w:proofErr w:type="spellStart"/>
      <w:r w:rsidR="00FC0D8B">
        <w:rPr>
          <w:rFonts w:eastAsiaTheme="majorEastAsia"/>
        </w:rPr>
        <w:t>ForskUL</w:t>
      </w:r>
      <w:proofErr w:type="spellEnd"/>
      <w:r w:rsidR="00FC0D8B">
        <w:rPr>
          <w:rFonts w:eastAsiaTheme="majorEastAsia"/>
        </w:rPr>
        <w:t xml:space="preserve"> att excerpten/exemplen bifogas som bild i </w:t>
      </w:r>
      <w:proofErr w:type="spellStart"/>
      <w:r w:rsidR="00FC0D8B">
        <w:rPr>
          <w:rFonts w:eastAsiaTheme="majorEastAsia"/>
        </w:rPr>
        <w:t>pdf-format</w:t>
      </w:r>
      <w:proofErr w:type="spellEnd"/>
      <w:r w:rsidR="00FC0D8B">
        <w:rPr>
          <w:rFonts w:eastAsiaTheme="majorEastAsia"/>
        </w:rPr>
        <w:t xml:space="preserve"> för att försäkra och underlätta att excerpten blir exakta. Använd då utformning enligt konvention för excerpt och gör </w:t>
      </w:r>
      <w:proofErr w:type="spellStart"/>
      <w:r w:rsidR="00FC0D8B">
        <w:rPr>
          <w:rFonts w:eastAsiaTheme="majorEastAsia"/>
        </w:rPr>
        <w:t>pdf</w:t>
      </w:r>
      <w:proofErr w:type="spellEnd"/>
      <w:r w:rsidR="00FC0D8B">
        <w:rPr>
          <w:rFonts w:eastAsiaTheme="majorEastAsia"/>
        </w:rPr>
        <w:t xml:space="preserve"> av texten. Se </w:t>
      </w:r>
      <w:r w:rsidR="00FC0D8B" w:rsidRPr="00A954C1">
        <w:rPr>
          <w:rFonts w:eastAsiaTheme="majorEastAsia"/>
        </w:rPr>
        <w:t xml:space="preserve">exempel 1 nedan (Kilbrink &amp; Asplund, </w:t>
      </w:r>
      <w:r w:rsidR="00FC0D8B" w:rsidRPr="00A954C1">
        <w:t>vol. 8, nr 1, s. 43).</w:t>
      </w:r>
    </w:p>
    <w:p w14:paraId="3C9ABFEE" w14:textId="09C08F16" w:rsidR="00FC0D8B" w:rsidRPr="003F51B1" w:rsidRDefault="00FC0D8B" w:rsidP="00FC0D8B"/>
    <w:p w14:paraId="17C1F40A" w14:textId="77777777" w:rsidR="00FC0D8B" w:rsidRDefault="00FC0D8B" w:rsidP="00656BD7">
      <w:pPr>
        <w:pStyle w:val="Rubrikniv1ForskUL"/>
      </w:pPr>
    </w:p>
    <w:p w14:paraId="06BBF0AA" w14:textId="77777777" w:rsidR="00656BD7" w:rsidRDefault="00656BD7" w:rsidP="00656BD7">
      <w:pPr>
        <w:pStyle w:val="Rubrikniv1ForskUL"/>
      </w:pPr>
      <w:r>
        <w:t>Tabeller och figurer (APA7)</w:t>
      </w:r>
    </w:p>
    <w:p w14:paraId="730C52BE" w14:textId="77777777" w:rsidR="00656BD7" w:rsidRDefault="00656BD7" w:rsidP="00656BD7">
      <w:pPr>
        <w:pStyle w:val="BrdtextForskUL"/>
      </w:pPr>
      <w:r>
        <w:t xml:space="preserve">Tabeller och figurer bifogas som </w:t>
      </w:r>
      <w:proofErr w:type="spellStart"/>
      <w:r>
        <w:t>pdf</w:t>
      </w:r>
      <w:proofErr w:type="spellEnd"/>
      <w:r>
        <w:t xml:space="preserve"> enligt </w:t>
      </w:r>
      <w:proofErr w:type="spellStart"/>
      <w:r>
        <w:t>ForskULs</w:t>
      </w:r>
      <w:proofErr w:type="spellEnd"/>
      <w:r>
        <w:t xml:space="preserve"> anvisningar i enlighet med APA7.</w:t>
      </w:r>
    </w:p>
    <w:p w14:paraId="3ACF2A93" w14:textId="77777777" w:rsidR="00656BD7" w:rsidRPr="00991312" w:rsidRDefault="00656BD7" w:rsidP="00656BD7">
      <w:pPr>
        <w:pStyle w:val="Tabell-FigurrubrikForskUL"/>
      </w:pPr>
      <w:r w:rsidRPr="00991312">
        <w:t>Tabell-/figurrubrik (se figur</w:t>
      </w:r>
      <w:r>
        <w:t>exempel</w:t>
      </w:r>
      <w:r w:rsidRPr="00991312">
        <w:t xml:space="preserve"> 1)</w:t>
      </w:r>
      <w:r>
        <w:t xml:space="preserve"> – (</w:t>
      </w:r>
      <w:proofErr w:type="spellStart"/>
      <w:r>
        <w:t>Calibri</w:t>
      </w:r>
      <w:proofErr w:type="spellEnd"/>
      <w:r>
        <w:t xml:space="preserve"> </w:t>
      </w:r>
      <w:proofErr w:type="spellStart"/>
      <w:r>
        <w:t>light</w:t>
      </w:r>
      <w:proofErr w:type="spellEnd"/>
      <w:r>
        <w:t>, 12, fet, + 6 pt efter stycket)</w:t>
      </w:r>
    </w:p>
    <w:p w14:paraId="38A12471" w14:textId="77777777" w:rsidR="00656BD7" w:rsidRPr="002F55A5" w:rsidRDefault="00656BD7" w:rsidP="00656BD7">
      <w:pPr>
        <w:pStyle w:val="Tabell-figurtextForskUL"/>
      </w:pPr>
      <w:r w:rsidRPr="002F55A5">
        <w:t xml:space="preserve">Tabell-/figurtext </w:t>
      </w:r>
      <w:r>
        <w:t>(</w:t>
      </w:r>
      <w:proofErr w:type="spellStart"/>
      <w:r>
        <w:t>Calibri</w:t>
      </w:r>
      <w:proofErr w:type="spellEnd"/>
      <w:r>
        <w:t xml:space="preserve"> </w:t>
      </w:r>
      <w:proofErr w:type="spellStart"/>
      <w:r>
        <w:t>light</w:t>
      </w:r>
      <w:proofErr w:type="spellEnd"/>
      <w:r>
        <w:t>, 12, kursiv, + 6 pt efter stycket)</w:t>
      </w:r>
    </w:p>
    <w:p w14:paraId="18FFD121" w14:textId="77777777" w:rsidR="006928DC" w:rsidRDefault="006928DC" w:rsidP="006928DC">
      <w:pPr>
        <w:pStyle w:val="BrdtextForskUL"/>
      </w:pPr>
      <w:r>
        <w:t>[infoga tabell/figur nr]</w:t>
      </w:r>
    </w:p>
    <w:p w14:paraId="29069CCE" w14:textId="77777777" w:rsidR="005F01EE" w:rsidRPr="0072380E" w:rsidRDefault="005F01EE" w:rsidP="005F01EE">
      <w:pPr>
        <w:pStyle w:val="Tabell-figurnotForskUL0"/>
        <w:rPr>
          <w:lang w:val="sv-SE"/>
        </w:rPr>
      </w:pPr>
      <w:r w:rsidRPr="0072380E">
        <w:rPr>
          <w:lang w:val="sv-SE"/>
        </w:rPr>
        <w:lastRenderedPageBreak/>
        <w:t>Not: Tabell-/figurnot</w:t>
      </w:r>
      <w:r w:rsidR="0072380E" w:rsidRPr="0072380E">
        <w:rPr>
          <w:lang w:val="sv-SE"/>
        </w:rPr>
        <w:t xml:space="preserve"> (</w:t>
      </w:r>
      <w:proofErr w:type="spellStart"/>
      <w:r w:rsidR="0072380E" w:rsidRPr="0072380E">
        <w:rPr>
          <w:lang w:val="sv-SE"/>
        </w:rPr>
        <w:t>Calibri</w:t>
      </w:r>
      <w:proofErr w:type="spellEnd"/>
      <w:r w:rsidR="0072380E" w:rsidRPr="0072380E">
        <w:rPr>
          <w:lang w:val="sv-SE"/>
        </w:rPr>
        <w:t xml:space="preserve"> </w:t>
      </w:r>
      <w:proofErr w:type="spellStart"/>
      <w:r w:rsidR="0072380E" w:rsidRPr="0072380E">
        <w:rPr>
          <w:lang w:val="sv-SE"/>
        </w:rPr>
        <w:t>light</w:t>
      </w:r>
      <w:proofErr w:type="spellEnd"/>
      <w:r w:rsidR="0072380E" w:rsidRPr="0072380E">
        <w:rPr>
          <w:lang w:val="sv-SE"/>
        </w:rPr>
        <w:t>, 1</w:t>
      </w:r>
      <w:r w:rsidR="0072380E">
        <w:rPr>
          <w:lang w:val="sv-SE"/>
        </w:rPr>
        <w:t>1</w:t>
      </w:r>
      <w:r w:rsidR="0072380E" w:rsidRPr="0072380E">
        <w:rPr>
          <w:lang w:val="sv-SE"/>
        </w:rPr>
        <w:t>, + 6 pt efter stycket)</w:t>
      </w:r>
    </w:p>
    <w:p w14:paraId="7DBA5F0D" w14:textId="77777777" w:rsidR="00897333" w:rsidRDefault="00897333" w:rsidP="005F01EE">
      <w:pPr>
        <w:pStyle w:val="Tabell-FigurrubrikForskUL"/>
      </w:pPr>
    </w:p>
    <w:p w14:paraId="71DD7C37" w14:textId="77777777" w:rsidR="005F01EE" w:rsidRPr="004051DC" w:rsidRDefault="005F01EE" w:rsidP="005F01EE">
      <w:pPr>
        <w:pStyle w:val="Tabell-FigurrubrikForskUL"/>
      </w:pPr>
      <w:r w:rsidRPr="004051DC">
        <w:t>Tabell-/figurexempel</w:t>
      </w:r>
    </w:p>
    <w:p w14:paraId="58F34BFB" w14:textId="79B7D2F4" w:rsidR="005F01EE" w:rsidRDefault="001B6C0C" w:rsidP="005F01EE">
      <w:pPr>
        <w:pStyle w:val="Tabell-figurtextForskUL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8D4922" wp14:editId="7A2591AC">
            <wp:simplePos x="0" y="0"/>
            <wp:positionH relativeFrom="column">
              <wp:posOffset>-238941</wp:posOffset>
            </wp:positionH>
            <wp:positionV relativeFrom="paragraph">
              <wp:posOffset>474345</wp:posOffset>
            </wp:positionV>
            <wp:extent cx="5760720" cy="1981200"/>
            <wp:effectExtent l="0" t="0" r="5080" b="0"/>
            <wp:wrapTopAndBottom/>
            <wp:docPr id="7" name="Bildobjekt 7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bord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1EE" w:rsidRPr="003827EC">
        <w:t xml:space="preserve">Exempel på </w:t>
      </w:r>
      <w:r w:rsidR="005F01EE">
        <w:t>tabell (</w:t>
      </w:r>
      <w:r w:rsidR="005F01EE">
        <w:rPr>
          <w:shd w:val="clear" w:color="auto" w:fill="FFFFFF"/>
        </w:rPr>
        <w:t xml:space="preserve">Rosenbaum m.fl., vol. 9, nr 1, s. </w:t>
      </w:r>
      <w:proofErr w:type="gramStart"/>
      <w:r w:rsidR="005F01EE">
        <w:rPr>
          <w:shd w:val="clear" w:color="auto" w:fill="FFFFFF"/>
        </w:rPr>
        <w:t>44 )</w:t>
      </w:r>
      <w:proofErr w:type="gramEnd"/>
      <w:r w:rsidR="005F01EE">
        <w:t xml:space="preserve"> och </w:t>
      </w:r>
      <w:r w:rsidR="005F01EE" w:rsidRPr="003827EC">
        <w:t>figur (</w:t>
      </w:r>
      <w:r w:rsidR="005F01EE">
        <w:t>Jägerskog m.fl.</w:t>
      </w:r>
      <w:r w:rsidR="005F01EE" w:rsidRPr="003827EC">
        <w:t>, vol. 9, nr 2, s. 12).</w:t>
      </w:r>
    </w:p>
    <w:p w14:paraId="1C24E4F6" w14:textId="0F9A5F64" w:rsidR="001B6C0C" w:rsidRPr="00651C17" w:rsidRDefault="001B6C0C" w:rsidP="001B6C0C">
      <w:pPr>
        <w:pStyle w:val="BrdtextForskUL"/>
      </w:pPr>
      <w:r w:rsidRPr="001B6C0C">
        <w:drawing>
          <wp:anchor distT="0" distB="0" distL="114300" distR="114300" simplePos="0" relativeHeight="251660288" behindDoc="0" locked="0" layoutInCell="1" allowOverlap="1" wp14:anchorId="589EBD73" wp14:editId="6443B28D">
            <wp:simplePos x="0" y="0"/>
            <wp:positionH relativeFrom="column">
              <wp:posOffset>-371021</wp:posOffset>
            </wp:positionH>
            <wp:positionV relativeFrom="paragraph">
              <wp:posOffset>2393950</wp:posOffset>
            </wp:positionV>
            <wp:extent cx="5760720" cy="3863975"/>
            <wp:effectExtent l="0" t="0" r="5080" b="0"/>
            <wp:wrapTopAndBottom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6BBB9" w14:textId="5741BA71" w:rsidR="002F4114" w:rsidRDefault="002F4114" w:rsidP="006928DC">
      <w:pPr>
        <w:pStyle w:val="BrdtextForskUL"/>
        <w:rPr>
          <w:lang w:val="en-US"/>
        </w:rPr>
      </w:pPr>
    </w:p>
    <w:p w14:paraId="35F66C4B" w14:textId="77777777" w:rsidR="002F4114" w:rsidRDefault="002F4114">
      <w:pPr>
        <w:rPr>
          <w:lang w:val="en-US"/>
        </w:rPr>
      </w:pPr>
      <w:r>
        <w:rPr>
          <w:lang w:val="en-US"/>
        </w:rPr>
        <w:br w:type="page"/>
      </w:r>
    </w:p>
    <w:p w14:paraId="565D83D7" w14:textId="09BF9E9D" w:rsidR="002F4114" w:rsidRPr="00991312" w:rsidRDefault="002F4114" w:rsidP="002F4114">
      <w:pPr>
        <w:pStyle w:val="TitelForskUL"/>
      </w:pPr>
      <w:r w:rsidRPr="00991312">
        <w:lastRenderedPageBreak/>
        <w:t>Övrig</w:t>
      </w:r>
      <w:r>
        <w:t>a anvisningar</w:t>
      </w:r>
    </w:p>
    <w:p w14:paraId="64DA0C6A" w14:textId="77777777" w:rsidR="002F4114" w:rsidRDefault="002F4114" w:rsidP="002F4114">
      <w:pPr>
        <w:pStyle w:val="BrdtextForskUL"/>
      </w:pPr>
      <w:proofErr w:type="spellStart"/>
      <w:r w:rsidRPr="002F4114">
        <w:t>Manuskripet</w:t>
      </w:r>
      <w:proofErr w:type="spellEnd"/>
      <w:r w:rsidRPr="002F4114">
        <w:t xml:space="preserve"> ska anpassas </w:t>
      </w:r>
      <w:r>
        <w:t>efter</w:t>
      </w:r>
      <w:r w:rsidRPr="002F4114">
        <w:t xml:space="preserve"> </w:t>
      </w:r>
      <w:proofErr w:type="spellStart"/>
      <w:r w:rsidRPr="002F4114">
        <w:t>F</w:t>
      </w:r>
      <w:r>
        <w:t>orskUls</w:t>
      </w:r>
      <w:proofErr w:type="spellEnd"/>
      <w:r>
        <w:t xml:space="preserve"> anvisningar under Medverka på forskul.se. </w:t>
      </w:r>
    </w:p>
    <w:p w14:paraId="38B80871" w14:textId="17925BD7" w:rsidR="002F4114" w:rsidRDefault="002F4114" w:rsidP="002F4114">
      <w:pPr>
        <w:pStyle w:val="BrdtextForskUL"/>
        <w:numPr>
          <w:ilvl w:val="0"/>
          <w:numId w:val="3"/>
        </w:numPr>
      </w:pPr>
      <w:r w:rsidRPr="002F4114">
        <w:t xml:space="preserve">Artiklar som publiceras i </w:t>
      </w:r>
      <w:proofErr w:type="spellStart"/>
      <w:r w:rsidRPr="002F4114">
        <w:t>ForskUL</w:t>
      </w:r>
      <w:proofErr w:type="spellEnd"/>
      <w:r w:rsidRPr="002F4114">
        <w:t xml:space="preserve"> ska uppfylla </w:t>
      </w:r>
      <w:proofErr w:type="spellStart"/>
      <w:r w:rsidRPr="002F4114">
        <w:fldChar w:fldCharType="begin"/>
      </w:r>
      <w:r w:rsidRPr="002F4114">
        <w:instrText xml:space="preserve"> HYPERLINK "http://forskul.se/wp-content/uploads/2022/03/Kvalitetskriterier-for-publicering-av-artiklar-i-ForskUL.pdf" </w:instrText>
      </w:r>
      <w:r w:rsidRPr="002F4114">
        <w:fldChar w:fldCharType="separate"/>
      </w:r>
      <w:r w:rsidRPr="002F4114">
        <w:t>ForskULs</w:t>
      </w:r>
      <w:proofErr w:type="spellEnd"/>
      <w:r w:rsidRPr="002F4114">
        <w:t xml:space="preserve"> kvalitetskriterier.</w:t>
      </w:r>
      <w:r w:rsidRPr="002F4114">
        <w:fldChar w:fldCharType="end"/>
      </w:r>
    </w:p>
    <w:p w14:paraId="07B6C960" w14:textId="77777777" w:rsidR="002F4114" w:rsidRPr="002F4114" w:rsidRDefault="002F4114" w:rsidP="002F4114">
      <w:pPr>
        <w:pStyle w:val="BrdtextForskUL"/>
        <w:numPr>
          <w:ilvl w:val="0"/>
          <w:numId w:val="3"/>
        </w:numPr>
      </w:pPr>
      <w:r w:rsidRPr="002F4114">
        <w:t>Referenserna ska skrivas enligt APA 7, se</w:t>
      </w:r>
      <w:hyperlink r:id="rId10" w:history="1">
        <w:r w:rsidRPr="002F4114">
          <w:t> riktlinjer för språk och referenslista</w:t>
        </w:r>
      </w:hyperlink>
      <w:r w:rsidRPr="002F4114">
        <w:t>.</w:t>
      </w:r>
    </w:p>
    <w:p w14:paraId="61DA3ED2" w14:textId="77777777" w:rsidR="002F4114" w:rsidRPr="002F4114" w:rsidRDefault="002F4114" w:rsidP="002F4114">
      <w:pPr>
        <w:pStyle w:val="BrdtextForskUL"/>
      </w:pPr>
    </w:p>
    <w:p w14:paraId="15488C8D" w14:textId="4DD58EFD" w:rsidR="00656BD7" w:rsidRDefault="002F4114" w:rsidP="006928DC">
      <w:pPr>
        <w:pStyle w:val="BrdtextForskUL"/>
      </w:pPr>
      <w:r>
        <w:t>Observera! Vid upprättande av referenslista och referenshantering, kontrollera noggrant fö</w:t>
      </w:r>
      <w:r w:rsidR="001A31DE">
        <w:t>l</w:t>
      </w:r>
      <w:r>
        <w:t>jande:</w:t>
      </w:r>
    </w:p>
    <w:p w14:paraId="4B273E50" w14:textId="77777777" w:rsidR="002F4114" w:rsidRDefault="002F4114" w:rsidP="00766891">
      <w:pPr>
        <w:pStyle w:val="BrdtextForskUL"/>
        <w:numPr>
          <w:ilvl w:val="0"/>
          <w:numId w:val="4"/>
        </w:numPr>
      </w:pPr>
      <w:r>
        <w:t xml:space="preserve">En konsekvent hantering av kommatering, kursivering, inga versaler i titlarna, volym och nummer för artiklar anges alltid </w:t>
      </w:r>
      <w:r w:rsidRPr="00766891">
        <w:rPr>
          <w:i/>
          <w:iCs/>
        </w:rPr>
        <w:t>V</w:t>
      </w:r>
      <w:r>
        <w:t xml:space="preserve">(n), och sidnumren separeras med ett långt tankstreck ss–ss. Alla </w:t>
      </w:r>
      <w:proofErr w:type="spellStart"/>
      <w:r>
        <w:t>doi</w:t>
      </w:r>
      <w:proofErr w:type="spellEnd"/>
      <w:r>
        <w:t xml:space="preserve">-länkar anges i formatet https://. </w:t>
      </w:r>
    </w:p>
    <w:p w14:paraId="2CD6627D" w14:textId="183D079C" w:rsidR="00766891" w:rsidRDefault="002F4114" w:rsidP="00766891">
      <w:pPr>
        <w:pStyle w:val="BrdtextForskUL"/>
        <w:numPr>
          <w:ilvl w:val="0"/>
          <w:numId w:val="4"/>
        </w:numPr>
      </w:pPr>
      <w:r>
        <w:t>Ange även sidnummer till antologikapitel enligt APA</w:t>
      </w:r>
      <w:r w:rsidR="00766891">
        <w:t>7</w:t>
      </w:r>
      <w:r>
        <w:t xml:space="preserve">. </w:t>
      </w:r>
    </w:p>
    <w:p w14:paraId="7FF06172" w14:textId="5197EDC5" w:rsidR="002F4114" w:rsidRDefault="002F4114" w:rsidP="00766891">
      <w:pPr>
        <w:pStyle w:val="BrdtextForskUL"/>
        <w:numPr>
          <w:ilvl w:val="0"/>
          <w:numId w:val="4"/>
        </w:numPr>
      </w:pPr>
      <w:r>
        <w:t>Referenslistan skrivs på svenska</w:t>
      </w:r>
      <w:r w:rsidR="00766891">
        <w:t xml:space="preserve"> (exempelvis I och Red. inte In och Ed.)</w:t>
      </w:r>
    </w:p>
    <w:p w14:paraId="36D9C586" w14:textId="1C6639CA" w:rsidR="002F4114" w:rsidRDefault="002F4114" w:rsidP="00766891">
      <w:pPr>
        <w:pStyle w:val="BrdtextForskUL"/>
        <w:numPr>
          <w:ilvl w:val="0"/>
          <w:numId w:val="4"/>
        </w:numPr>
      </w:pPr>
      <w:r>
        <w:t>Om förnamn används i löpande text så ska detta vara konsekvent för alla och om en forskare presenteras med nationalitet och forskningsfält bör det gälla alla</w:t>
      </w:r>
      <w:r w:rsidR="00766891">
        <w:t xml:space="preserve"> som presenteras förutom parentesreferenser.</w:t>
      </w:r>
    </w:p>
    <w:p w14:paraId="75339131" w14:textId="69CA1B16" w:rsidR="002F4114" w:rsidRPr="002F4114" w:rsidRDefault="002F4114" w:rsidP="002F4114">
      <w:pPr>
        <w:pStyle w:val="BrdtextForskUL"/>
      </w:pPr>
    </w:p>
    <w:sectPr w:rsidR="002F4114" w:rsidRPr="002F4114" w:rsidSect="003542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E1A80" w14:textId="77777777" w:rsidR="004773AC" w:rsidRDefault="004773AC" w:rsidP="007F5B59">
      <w:r>
        <w:separator/>
      </w:r>
    </w:p>
  </w:endnote>
  <w:endnote w:type="continuationSeparator" w:id="0">
    <w:p w14:paraId="5DE26219" w14:textId="77777777" w:rsidR="004773AC" w:rsidRDefault="004773AC" w:rsidP="007F5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240838004"/>
      <w:docPartObj>
        <w:docPartGallery w:val="Page Numbers (Bottom of Page)"/>
        <w:docPartUnique/>
      </w:docPartObj>
    </w:sdtPr>
    <w:sdtContent>
      <w:p w14:paraId="5C806A6C" w14:textId="77777777" w:rsidR="00DC0FA9" w:rsidRDefault="00DC0FA9" w:rsidP="003D446A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457F9749" w14:textId="77777777" w:rsidR="00DC0FA9" w:rsidRDefault="00DC0FA9" w:rsidP="00DC0FA9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230702142"/>
      <w:docPartObj>
        <w:docPartGallery w:val="Page Numbers (Bottom of Page)"/>
        <w:docPartUnique/>
      </w:docPartObj>
    </w:sdtPr>
    <w:sdtContent>
      <w:p w14:paraId="69A831F8" w14:textId="77777777" w:rsidR="00DC0FA9" w:rsidRDefault="00DC0FA9" w:rsidP="003D446A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14:paraId="7491DC05" w14:textId="77777777" w:rsidR="00DC0FA9" w:rsidRDefault="00DC0FA9" w:rsidP="00DC0FA9">
    <w:pPr>
      <w:pStyle w:val="Sidfo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182EF" w14:textId="77777777" w:rsidR="00CF2904" w:rsidRDefault="00CF290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8D457" w14:textId="77777777" w:rsidR="004773AC" w:rsidRDefault="004773AC" w:rsidP="007F5B59">
      <w:r>
        <w:separator/>
      </w:r>
    </w:p>
  </w:footnote>
  <w:footnote w:type="continuationSeparator" w:id="0">
    <w:p w14:paraId="73DA3DFC" w14:textId="77777777" w:rsidR="004773AC" w:rsidRDefault="004773AC" w:rsidP="007F5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E59CD" w14:textId="77777777" w:rsidR="00CF2904" w:rsidRDefault="00CF290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A800B" w14:textId="36C3922B" w:rsidR="007F5B59" w:rsidRDefault="007F5B59">
    <w:pPr>
      <w:pStyle w:val="Sidhuvud"/>
    </w:pPr>
    <w:proofErr w:type="spellStart"/>
    <w:r>
      <w:t>ForskUL</w:t>
    </w:r>
    <w:proofErr w:type="spellEnd"/>
    <w:r>
      <w:t xml:space="preserve"> artikelbidrag</w:t>
    </w:r>
    <w:r w:rsidR="00CF2904">
      <w:t>-anonym</w:t>
    </w:r>
    <w:r>
      <w:tab/>
    </w:r>
    <w:r w:rsidR="00DC0FA9">
      <w:t xml:space="preserve">Version nr </w:t>
    </w:r>
    <w:r>
      <w:tab/>
      <w:t xml:space="preserve">Datum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9001E" w14:textId="77777777" w:rsidR="00CF2904" w:rsidRDefault="00CF290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072A3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8675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7A73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610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56C7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7CF0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78BC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9AC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D84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26CD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C2395"/>
    <w:multiLevelType w:val="hybridMultilevel"/>
    <w:tmpl w:val="A642AA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D0155B"/>
    <w:multiLevelType w:val="hybridMultilevel"/>
    <w:tmpl w:val="F9DC26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66108"/>
    <w:multiLevelType w:val="multilevel"/>
    <w:tmpl w:val="80720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B541DC"/>
    <w:multiLevelType w:val="multilevel"/>
    <w:tmpl w:val="AB127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2320588">
    <w:abstractNumId w:val="13"/>
  </w:num>
  <w:num w:numId="2" w16cid:durableId="174269985">
    <w:abstractNumId w:val="12"/>
  </w:num>
  <w:num w:numId="3" w16cid:durableId="690885937">
    <w:abstractNumId w:val="10"/>
  </w:num>
  <w:num w:numId="4" w16cid:durableId="239218411">
    <w:abstractNumId w:val="11"/>
  </w:num>
  <w:num w:numId="5" w16cid:durableId="1024357389">
    <w:abstractNumId w:val="4"/>
  </w:num>
  <w:num w:numId="6" w16cid:durableId="1347100135">
    <w:abstractNumId w:val="5"/>
  </w:num>
  <w:num w:numId="7" w16cid:durableId="1711683087">
    <w:abstractNumId w:val="6"/>
  </w:num>
  <w:num w:numId="8" w16cid:durableId="424956161">
    <w:abstractNumId w:val="7"/>
  </w:num>
  <w:num w:numId="9" w16cid:durableId="71703633">
    <w:abstractNumId w:val="9"/>
  </w:num>
  <w:num w:numId="10" w16cid:durableId="1241670559">
    <w:abstractNumId w:val="0"/>
  </w:num>
  <w:num w:numId="11" w16cid:durableId="145708686">
    <w:abstractNumId w:val="1"/>
  </w:num>
  <w:num w:numId="12" w16cid:durableId="2135097733">
    <w:abstractNumId w:val="2"/>
  </w:num>
  <w:num w:numId="13" w16cid:durableId="891581460">
    <w:abstractNumId w:val="3"/>
  </w:num>
  <w:num w:numId="14" w16cid:durableId="8285195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removePersonalInformation/>
  <w:removeDateAndTim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114"/>
    <w:rsid w:val="00012BF4"/>
    <w:rsid w:val="000F235C"/>
    <w:rsid w:val="00187D39"/>
    <w:rsid w:val="001A31DE"/>
    <w:rsid w:val="001B6C0C"/>
    <w:rsid w:val="001D1533"/>
    <w:rsid w:val="001D285A"/>
    <w:rsid w:val="00243882"/>
    <w:rsid w:val="002B4131"/>
    <w:rsid w:val="002E66A9"/>
    <w:rsid w:val="002F4114"/>
    <w:rsid w:val="002F55A5"/>
    <w:rsid w:val="00336A33"/>
    <w:rsid w:val="00354262"/>
    <w:rsid w:val="00360C9C"/>
    <w:rsid w:val="003827EC"/>
    <w:rsid w:val="003A1E2C"/>
    <w:rsid w:val="003F51B1"/>
    <w:rsid w:val="004051DC"/>
    <w:rsid w:val="00460A10"/>
    <w:rsid w:val="004773AC"/>
    <w:rsid w:val="004F77D0"/>
    <w:rsid w:val="005464A8"/>
    <w:rsid w:val="00585348"/>
    <w:rsid w:val="005E4A0A"/>
    <w:rsid w:val="005F01EE"/>
    <w:rsid w:val="00631730"/>
    <w:rsid w:val="006432C0"/>
    <w:rsid w:val="00651C17"/>
    <w:rsid w:val="00656BD7"/>
    <w:rsid w:val="006928DC"/>
    <w:rsid w:val="006E00BE"/>
    <w:rsid w:val="0072380E"/>
    <w:rsid w:val="007359D7"/>
    <w:rsid w:val="00766891"/>
    <w:rsid w:val="007C5BCD"/>
    <w:rsid w:val="007E04FD"/>
    <w:rsid w:val="007F5B59"/>
    <w:rsid w:val="008116C7"/>
    <w:rsid w:val="008732AD"/>
    <w:rsid w:val="00897333"/>
    <w:rsid w:val="0091330E"/>
    <w:rsid w:val="00957E25"/>
    <w:rsid w:val="00981576"/>
    <w:rsid w:val="00991312"/>
    <w:rsid w:val="009D331F"/>
    <w:rsid w:val="009D4DF7"/>
    <w:rsid w:val="00A03DA8"/>
    <w:rsid w:val="00A42912"/>
    <w:rsid w:val="00A954C1"/>
    <w:rsid w:val="00AB39FC"/>
    <w:rsid w:val="00B351A2"/>
    <w:rsid w:val="00B7405E"/>
    <w:rsid w:val="00C47E36"/>
    <w:rsid w:val="00CA47FE"/>
    <w:rsid w:val="00CF2904"/>
    <w:rsid w:val="00DC0FA9"/>
    <w:rsid w:val="00DD28D6"/>
    <w:rsid w:val="00DF2D11"/>
    <w:rsid w:val="00E53F5C"/>
    <w:rsid w:val="00E70975"/>
    <w:rsid w:val="00EA7825"/>
    <w:rsid w:val="00EB1C3F"/>
    <w:rsid w:val="00F1539B"/>
    <w:rsid w:val="00F84F0F"/>
    <w:rsid w:val="00F948E0"/>
    <w:rsid w:val="00FC0D8B"/>
    <w:rsid w:val="00FE210F"/>
    <w:rsid w:val="00FE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961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 ForskUL"/>
    <w:qFormat/>
    <w:rsid w:val="002F4114"/>
    <w:rPr>
      <w:rFonts w:ascii="Times New Roman" w:eastAsia="Times New Roman" w:hAnsi="Times New Roman" w:cs="Times New Roman"/>
      <w:lang w:eastAsia="sv-SE"/>
    </w:rPr>
  </w:style>
  <w:style w:type="paragraph" w:styleId="Rubrik1">
    <w:name w:val="heading 1"/>
    <w:aliases w:val="Rubrik 1 ForskUL"/>
    <w:basedOn w:val="Normal"/>
    <w:next w:val="Normal"/>
    <w:link w:val="Rubrik1Char"/>
    <w:uiPriority w:val="9"/>
    <w:rsid w:val="002E66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aliases w:val="Rubrik 2 ForskUL"/>
    <w:basedOn w:val="Normal"/>
    <w:next w:val="Normal"/>
    <w:link w:val="Rubrik2Char"/>
    <w:uiPriority w:val="9"/>
    <w:unhideWhenUsed/>
    <w:rsid w:val="002E66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aliases w:val="Rubrik 3 ForskUL"/>
    <w:basedOn w:val="Normal"/>
    <w:next w:val="Normal"/>
    <w:link w:val="Rubrik3Char"/>
    <w:uiPriority w:val="9"/>
    <w:unhideWhenUsed/>
    <w:rsid w:val="003542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Rubrik4">
    <w:name w:val="heading 4"/>
    <w:aliases w:val="Figurtext ForskUL"/>
    <w:basedOn w:val="Normal"/>
    <w:next w:val="Normal"/>
    <w:link w:val="Rubrik4Char"/>
    <w:uiPriority w:val="9"/>
    <w:unhideWhenUsed/>
    <w:rsid w:val="00012B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ubrik5">
    <w:name w:val="heading 5"/>
    <w:aliases w:val="Figurnot ForskUL"/>
    <w:basedOn w:val="Normal"/>
    <w:next w:val="Normal"/>
    <w:link w:val="Rubrik5Char"/>
    <w:uiPriority w:val="9"/>
    <w:unhideWhenUsed/>
    <w:rsid w:val="00012BF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niv1ForskUL">
    <w:name w:val="Rubriknivå 1 ForskUL"/>
    <w:basedOn w:val="Rubrik1"/>
    <w:qFormat/>
    <w:rsid w:val="00A42912"/>
  </w:style>
  <w:style w:type="paragraph" w:customStyle="1" w:styleId="BrdtextForskUL">
    <w:name w:val="Brödtext ForskUL"/>
    <w:basedOn w:val="Normal"/>
    <w:qFormat/>
    <w:rsid w:val="00B7405E"/>
    <w:pPr>
      <w:spacing w:before="120" w:after="120"/>
    </w:pPr>
    <w:rPr>
      <w:rFonts w:asciiTheme="minorHAnsi" w:hAnsiTheme="minorHAnsi"/>
    </w:rPr>
  </w:style>
  <w:style w:type="character" w:customStyle="1" w:styleId="Rubrik1Char">
    <w:name w:val="Rubrik 1 Char"/>
    <w:aliases w:val="Rubrik 1 ForskUL Char"/>
    <w:basedOn w:val="Standardstycketeckensnitt"/>
    <w:link w:val="Rubrik1"/>
    <w:uiPriority w:val="9"/>
    <w:rsid w:val="002E66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aliases w:val="Rubrik 2 ForskUL Char"/>
    <w:basedOn w:val="Standardstycketeckensnitt"/>
    <w:link w:val="Rubrik2"/>
    <w:uiPriority w:val="9"/>
    <w:rsid w:val="002E66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Radnummer">
    <w:name w:val="line number"/>
    <w:basedOn w:val="Standardstycketeckensnitt"/>
    <w:uiPriority w:val="99"/>
    <w:semiHidden/>
    <w:unhideWhenUsed/>
    <w:rsid w:val="00354262"/>
  </w:style>
  <w:style w:type="character" w:customStyle="1" w:styleId="Rubrik3Char">
    <w:name w:val="Rubrik 3 Char"/>
    <w:aliases w:val="Rubrik 3 ForskUL Char"/>
    <w:basedOn w:val="Standardstycketeckensnitt"/>
    <w:link w:val="Rubrik3"/>
    <w:uiPriority w:val="9"/>
    <w:rsid w:val="0035426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idhuvud">
    <w:name w:val="header"/>
    <w:basedOn w:val="Normal"/>
    <w:link w:val="SidhuvudChar"/>
    <w:uiPriority w:val="99"/>
    <w:unhideWhenUsed/>
    <w:rsid w:val="001B6C0C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B6C0C"/>
    <w:rPr>
      <w:rFonts w:eastAsia="Times New Roman" w:cs="Times New Roman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1B6C0C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fotChar">
    <w:name w:val="Sidfot Char"/>
    <w:basedOn w:val="Standardstycketeckensnitt"/>
    <w:link w:val="Sidfot"/>
    <w:uiPriority w:val="99"/>
    <w:rsid w:val="001B6C0C"/>
    <w:rPr>
      <w:rFonts w:eastAsia="Times New Roman" w:cs="Times New Roman"/>
      <w:lang w:eastAsia="sv-SE"/>
    </w:rPr>
  </w:style>
  <w:style w:type="character" w:styleId="Sidnummer">
    <w:name w:val="page number"/>
    <w:basedOn w:val="Standardstycketeckensnitt"/>
    <w:uiPriority w:val="99"/>
    <w:semiHidden/>
    <w:unhideWhenUsed/>
    <w:rsid w:val="00DC0FA9"/>
  </w:style>
  <w:style w:type="paragraph" w:styleId="Citat">
    <w:name w:val="Quote"/>
    <w:basedOn w:val="Normal"/>
    <w:next w:val="Normal"/>
    <w:link w:val="CitatChar"/>
    <w:uiPriority w:val="29"/>
    <w:qFormat/>
    <w:rsid w:val="00CA47F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A47FE"/>
    <w:rPr>
      <w:i/>
      <w:iCs/>
      <w:color w:val="404040" w:themeColor="text1" w:themeTint="BF"/>
    </w:rPr>
  </w:style>
  <w:style w:type="paragraph" w:customStyle="1" w:styleId="BlockcitatForskUL">
    <w:name w:val="Blockcitat ForskUL"/>
    <w:basedOn w:val="Normal"/>
    <w:next w:val="Citat"/>
    <w:autoRedefine/>
    <w:qFormat/>
    <w:rsid w:val="001B6C0C"/>
    <w:pPr>
      <w:jc w:val="center"/>
    </w:pPr>
    <w:rPr>
      <w:rFonts w:asciiTheme="minorHAnsi" w:hAnsiTheme="minorHAnsi"/>
      <w:sz w:val="22"/>
    </w:rPr>
  </w:style>
  <w:style w:type="paragraph" w:customStyle="1" w:styleId="Tabell-figurNotForskUL">
    <w:name w:val="Tabell-/figur Not ForskUL"/>
    <w:basedOn w:val="Rubrik5"/>
    <w:qFormat/>
    <w:rsid w:val="00651C17"/>
  </w:style>
  <w:style w:type="character" w:customStyle="1" w:styleId="apple-converted-space">
    <w:name w:val="apple-converted-space"/>
    <w:basedOn w:val="Standardstycketeckensnitt"/>
    <w:rsid w:val="00012BF4"/>
  </w:style>
  <w:style w:type="character" w:customStyle="1" w:styleId="Rubrik4Char">
    <w:name w:val="Rubrik 4 Char"/>
    <w:aliases w:val="Figurtext ForskUL Char"/>
    <w:basedOn w:val="Standardstycketeckensnitt"/>
    <w:link w:val="Rubrik4"/>
    <w:uiPriority w:val="9"/>
    <w:rsid w:val="00012B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Rubrik5Char">
    <w:name w:val="Rubrik 5 Char"/>
    <w:aliases w:val="Figurnot ForskUL Char"/>
    <w:basedOn w:val="Standardstycketeckensnitt"/>
    <w:link w:val="Rubrik5"/>
    <w:uiPriority w:val="9"/>
    <w:rsid w:val="00012BF4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abell-FigurrubrikForskUL">
    <w:name w:val="Tabell-Figurrubrik ForskUL"/>
    <w:basedOn w:val="Rubrik3"/>
    <w:qFormat/>
    <w:rsid w:val="00651C17"/>
    <w:rPr>
      <w:b/>
    </w:rPr>
  </w:style>
  <w:style w:type="paragraph" w:customStyle="1" w:styleId="Tabell-figurtextForskUL">
    <w:name w:val="Tabell- figurtext ForskUL"/>
    <w:basedOn w:val="Rubrik3"/>
    <w:qFormat/>
    <w:rsid w:val="00651C17"/>
    <w:rPr>
      <w:i/>
    </w:rPr>
  </w:style>
  <w:style w:type="paragraph" w:customStyle="1" w:styleId="Excerpt-exempelrubrikForskUL">
    <w:name w:val="Excerpt-/ exempelrubrik ForskUL"/>
    <w:basedOn w:val="Tabell-FigurrubrikForskUL"/>
    <w:qFormat/>
    <w:rsid w:val="001B6C0C"/>
    <w:pPr>
      <w:spacing w:before="160" w:after="120"/>
    </w:pPr>
  </w:style>
  <w:style w:type="paragraph" w:customStyle="1" w:styleId="Excerpt-exempeltextForskUL">
    <w:name w:val="Excerpt-/exempeltext ForskUL"/>
    <w:basedOn w:val="Normal"/>
    <w:qFormat/>
    <w:rsid w:val="001B6C0C"/>
    <w:pPr>
      <w:spacing w:before="120" w:after="120"/>
      <w:ind w:left="567"/>
    </w:pPr>
    <w:rPr>
      <w:rFonts w:asciiTheme="minorHAnsi" w:hAnsiTheme="minorHAnsi"/>
      <w:sz w:val="22"/>
    </w:rPr>
  </w:style>
  <w:style w:type="paragraph" w:customStyle="1" w:styleId="TitelForskUL">
    <w:name w:val="Titel ForskUL"/>
    <w:basedOn w:val="Normal"/>
    <w:qFormat/>
    <w:rsid w:val="008732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Rubrikniv2ForskUL">
    <w:name w:val="Rubriknivå 2 ForskUL"/>
    <w:basedOn w:val="Rubrik2"/>
    <w:qFormat/>
    <w:rsid w:val="00A42912"/>
  </w:style>
  <w:style w:type="paragraph" w:customStyle="1" w:styleId="Rubrikniv3ForskUL">
    <w:name w:val="Rubriknivå 3 ForskUL"/>
    <w:basedOn w:val="Rubrik3"/>
    <w:qFormat/>
    <w:rsid w:val="00A42912"/>
  </w:style>
  <w:style w:type="paragraph" w:customStyle="1" w:styleId="Tabell-figurnotForskUL0">
    <w:name w:val="Tabell-/figurnot ForskUL"/>
    <w:basedOn w:val="Tabell-figurtextForskUL"/>
    <w:qFormat/>
    <w:rsid w:val="005F01EE"/>
    <w:rPr>
      <w:i w:val="0"/>
      <w:sz w:val="22"/>
      <w:lang w:val="en-US"/>
    </w:rPr>
  </w:style>
  <w:style w:type="character" w:styleId="Hyperlnk">
    <w:name w:val="Hyperlink"/>
    <w:basedOn w:val="Standardstycketeckensnitt"/>
    <w:uiPriority w:val="99"/>
    <w:semiHidden/>
    <w:unhideWhenUsed/>
    <w:rsid w:val="002F41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forskul.se/medverka/riktlinjer-for-referenslist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min/Dropbox/ForskUL%20Inger%20och%20Anna/Riktlinjer,%20mallar%20och%20rapporter/Material%20till%20fo&#776;rfattare/Mall%20fo&#776;r%20manuskript%20ForskU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Mall för manuskript ForskUL.dotx</Template>
  <TotalTime>0</TotalTime>
  <Pages>5</Pages>
  <Words>650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2022-11-29T07:09:00Z</dcterms:created>
  <dcterms:modified xsi:type="dcterms:W3CDTF">2022-11-29T08:06:00Z</dcterms:modified>
  <cp:category/>
</cp:coreProperties>
</file>